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5074E840"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130AB">
        <w:rPr>
          <w:rFonts w:ascii="Arial" w:eastAsia="Times New Roman" w:hAnsi="Arial" w:cs="Arial"/>
          <w:b/>
          <w:bCs/>
          <w:lang w:eastAsia="en-US" w:bidi="en-US"/>
        </w:rPr>
        <w:t xml:space="preserve"> </w:t>
      </w:r>
      <w:r w:rsidR="00E6107D">
        <w:rPr>
          <w:rFonts w:ascii="Arial" w:eastAsia="Times New Roman" w:hAnsi="Arial" w:cs="Arial"/>
          <w:b/>
          <w:bCs/>
          <w:lang w:eastAsia="en-US" w:bidi="en-US"/>
        </w:rPr>
        <w:t>1</w:t>
      </w:r>
      <w:r w:rsidR="0043548B">
        <w:rPr>
          <w:rFonts w:ascii="Arial" w:eastAsia="Times New Roman" w:hAnsi="Arial" w:cs="Arial"/>
          <w:b/>
          <w:bCs/>
          <w:lang w:eastAsia="en-US" w:bidi="en-US"/>
        </w:rPr>
        <w:t>8</w:t>
      </w:r>
      <w:r w:rsidRPr="00E74B63">
        <w:rPr>
          <w:rFonts w:ascii="Arial" w:eastAsia="Times New Roman" w:hAnsi="Arial" w:cs="Arial"/>
          <w:b/>
          <w:bCs/>
          <w:lang w:eastAsia="en-US" w:bidi="en-US"/>
        </w:rPr>
        <w:t>:</w:t>
      </w:r>
      <w:r w:rsidR="00E6107D">
        <w:rPr>
          <w:rFonts w:ascii="Arial" w:eastAsia="Times New Roman" w:hAnsi="Arial" w:cs="Arial"/>
          <w:b/>
          <w:bCs/>
          <w:lang w:eastAsia="en-US" w:bidi="en-US"/>
        </w:rPr>
        <w:t xml:space="preserve"> </w:t>
      </w:r>
      <w:r w:rsidR="0043548B">
        <w:rPr>
          <w:rFonts w:ascii="Arial" w:eastAsia="Times New Roman" w:hAnsi="Arial" w:cs="Arial"/>
          <w:b/>
          <w:bCs/>
          <w:lang w:eastAsia="en-US" w:bidi="en-US"/>
        </w:rPr>
        <w:t>Η φύση ως ύλη και ως είδος</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A5946E4" w14:textId="1B8A2558" w:rsidR="001C74C4" w:rsidRDefault="0076402C" w:rsidP="00777BAE">
      <w:pPr>
        <w:pStyle w:val="Heading1"/>
      </w:pPr>
      <w:bookmarkStart w:id="0" w:name="_Toc337755246"/>
      <w:bookmarkStart w:id="1" w:name="_Toc303417884"/>
      <w:r>
        <w:lastRenderedPageBreak/>
        <w:t xml:space="preserve">Λέξεις Κλειδιά </w:t>
      </w:r>
      <w:bookmarkEnd w:id="0"/>
      <w:bookmarkEnd w:id="1"/>
    </w:p>
    <w:p w14:paraId="1DC76109" w14:textId="77777777" w:rsidR="0076402C" w:rsidRPr="0076402C" w:rsidRDefault="0076402C" w:rsidP="0076402C"/>
    <w:p w14:paraId="1D5CC6E3" w14:textId="176F8876" w:rsidR="0076402C" w:rsidRDefault="00993B9E" w:rsidP="00496958">
      <w:r>
        <w:t>Ϋλη και είδος</w:t>
      </w:r>
      <w:r w:rsidR="00C745AF">
        <w:t>.</w:t>
      </w:r>
      <w:r>
        <w:t xml:space="preserve"> Σύνθετες ουσίες. Εϊδη της μεταβολής. </w:t>
      </w:r>
      <w:bookmarkStart w:id="2" w:name="_GoBack"/>
      <w:bookmarkEnd w:id="2"/>
      <w:r>
        <w:t xml:space="preserve">Τέσσερα στοιχεία (γη, νερό, αέρας και φωτιά). Δημοκρίτεια άτομα. </w:t>
      </w:r>
      <w:r w:rsidR="00C745AF">
        <w:t xml:space="preserve"> </w:t>
      </w:r>
    </w:p>
    <w:p w14:paraId="06F1562F" w14:textId="77777777" w:rsidR="00E6107D" w:rsidRDefault="00E6107D" w:rsidP="00496958"/>
    <w:p w14:paraId="7489849D" w14:textId="77777777" w:rsidR="00E6107D" w:rsidRDefault="00E6107D" w:rsidP="00496958">
      <w:pPr>
        <w:rPr>
          <w:lang w:val="en-US"/>
        </w:rPr>
      </w:pPr>
    </w:p>
    <w:p w14:paraId="3F67F6C0" w14:textId="05BF017B" w:rsidR="004A2127" w:rsidRDefault="0063160F">
      <w:pPr>
        <w:rPr>
          <w:rFonts w:ascii="Arial" w:eastAsia="Times New Roman" w:hAnsi="Arial" w:cs="Times New Roman"/>
          <w:b/>
          <w:sz w:val="24"/>
          <w:szCs w:val="32"/>
          <w:lang w:eastAsia="en-US" w:bidi="en-US"/>
        </w:rPr>
      </w:pPr>
      <w:r>
        <w:rPr>
          <w:lang w:val="en-US"/>
        </w:rPr>
        <w:t xml:space="preserve">.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2D3C7099"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E6107D">
        <w:t>1</w:t>
      </w:r>
      <w:r w:rsidR="00993B9E">
        <w:t>8 Η φύση ως ύλη και ως είδος</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C63FC9" w:rsidRDefault="00C63FC9" w:rsidP="00936ACC">
      <w:pPr>
        <w:spacing w:after="0" w:line="240" w:lineRule="auto"/>
      </w:pPr>
      <w:r>
        <w:separator/>
      </w:r>
    </w:p>
  </w:endnote>
  <w:endnote w:type="continuationSeparator" w:id="0">
    <w:p w14:paraId="48E863F7" w14:textId="77777777" w:rsidR="00C63FC9" w:rsidRDefault="00C63FC9"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C63FC9" w:rsidRDefault="00C63FC9"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993B9E">
      <w:rPr>
        <w:noProof/>
        <w:sz w:val="20"/>
        <w:szCs w:val="20"/>
      </w:rPr>
      <w:t>3</w:t>
    </w:r>
    <w:r w:rsidRPr="006D1C8D">
      <w:rPr>
        <w:sz w:val="20"/>
        <w:szCs w:val="20"/>
      </w:rPr>
      <w:fldChar w:fldCharType="end"/>
    </w:r>
  </w:p>
  <w:p w14:paraId="3D7A2872" w14:textId="77777777" w:rsidR="00C63FC9" w:rsidRDefault="00C63FC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C63FC9" w:rsidRDefault="00C63FC9" w:rsidP="00936ACC">
      <w:pPr>
        <w:spacing w:after="0" w:line="240" w:lineRule="auto"/>
      </w:pPr>
      <w:r>
        <w:separator/>
      </w:r>
    </w:p>
  </w:footnote>
  <w:footnote w:type="continuationSeparator" w:id="0">
    <w:p w14:paraId="28A0EF4A" w14:textId="77777777" w:rsidR="00C63FC9" w:rsidRDefault="00C63FC9"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C63FC9" w:rsidRDefault="00C63FC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57A"/>
    <w:rsid w:val="00036C7D"/>
    <w:rsid w:val="0004352B"/>
    <w:rsid w:val="00061157"/>
    <w:rsid w:val="000613E6"/>
    <w:rsid w:val="000C028F"/>
    <w:rsid w:val="000C09DE"/>
    <w:rsid w:val="000C246F"/>
    <w:rsid w:val="000F2A6B"/>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38716E"/>
    <w:rsid w:val="003E23F4"/>
    <w:rsid w:val="00425DED"/>
    <w:rsid w:val="0043548B"/>
    <w:rsid w:val="00447B5C"/>
    <w:rsid w:val="00455F2D"/>
    <w:rsid w:val="00487898"/>
    <w:rsid w:val="004911A6"/>
    <w:rsid w:val="00496958"/>
    <w:rsid w:val="004A2127"/>
    <w:rsid w:val="004A32A0"/>
    <w:rsid w:val="004D46EA"/>
    <w:rsid w:val="004E5677"/>
    <w:rsid w:val="004F1500"/>
    <w:rsid w:val="00505B91"/>
    <w:rsid w:val="00506A71"/>
    <w:rsid w:val="005148A1"/>
    <w:rsid w:val="005210A5"/>
    <w:rsid w:val="00523364"/>
    <w:rsid w:val="00524AFE"/>
    <w:rsid w:val="005365EC"/>
    <w:rsid w:val="00544842"/>
    <w:rsid w:val="005724CA"/>
    <w:rsid w:val="00597812"/>
    <w:rsid w:val="005B369E"/>
    <w:rsid w:val="005C3C31"/>
    <w:rsid w:val="0062078B"/>
    <w:rsid w:val="0063119E"/>
    <w:rsid w:val="0063160F"/>
    <w:rsid w:val="00641568"/>
    <w:rsid w:val="006600F2"/>
    <w:rsid w:val="00663791"/>
    <w:rsid w:val="006E3323"/>
    <w:rsid w:val="006E566C"/>
    <w:rsid w:val="006F00D2"/>
    <w:rsid w:val="006F6CFC"/>
    <w:rsid w:val="007417F7"/>
    <w:rsid w:val="007447A7"/>
    <w:rsid w:val="0076402C"/>
    <w:rsid w:val="00777BAE"/>
    <w:rsid w:val="007D3B3E"/>
    <w:rsid w:val="007F1725"/>
    <w:rsid w:val="007F1E1A"/>
    <w:rsid w:val="007F715D"/>
    <w:rsid w:val="008652EA"/>
    <w:rsid w:val="00890D31"/>
    <w:rsid w:val="008A125D"/>
    <w:rsid w:val="008B406F"/>
    <w:rsid w:val="008D57C2"/>
    <w:rsid w:val="00902B2E"/>
    <w:rsid w:val="00905A5A"/>
    <w:rsid w:val="009130AB"/>
    <w:rsid w:val="00936ACC"/>
    <w:rsid w:val="00946208"/>
    <w:rsid w:val="00960818"/>
    <w:rsid w:val="00993B9E"/>
    <w:rsid w:val="009A18C7"/>
    <w:rsid w:val="009B7825"/>
    <w:rsid w:val="00A11D55"/>
    <w:rsid w:val="00A35E16"/>
    <w:rsid w:val="00A61962"/>
    <w:rsid w:val="00A7430B"/>
    <w:rsid w:val="00AA61D6"/>
    <w:rsid w:val="00AA6DE5"/>
    <w:rsid w:val="00B33ABE"/>
    <w:rsid w:val="00B67F68"/>
    <w:rsid w:val="00B76F05"/>
    <w:rsid w:val="00BA0669"/>
    <w:rsid w:val="00BB03C8"/>
    <w:rsid w:val="00BD1FC8"/>
    <w:rsid w:val="00C12C08"/>
    <w:rsid w:val="00C63FC9"/>
    <w:rsid w:val="00C745AF"/>
    <w:rsid w:val="00C75C85"/>
    <w:rsid w:val="00CA4514"/>
    <w:rsid w:val="00CB1CE4"/>
    <w:rsid w:val="00CB6859"/>
    <w:rsid w:val="00CC3943"/>
    <w:rsid w:val="00D55733"/>
    <w:rsid w:val="00D62DB4"/>
    <w:rsid w:val="00D65E1A"/>
    <w:rsid w:val="00D7147B"/>
    <w:rsid w:val="00D865F8"/>
    <w:rsid w:val="00DE7FC2"/>
    <w:rsid w:val="00DF3839"/>
    <w:rsid w:val="00E02C38"/>
    <w:rsid w:val="00E27D50"/>
    <w:rsid w:val="00E434F6"/>
    <w:rsid w:val="00E54973"/>
    <w:rsid w:val="00E6107D"/>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1FB3EF19-5563-2848-BF97-71865DCF9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0</TotalTime>
  <Pages>4</Pages>
  <Words>338</Words>
  <Characters>1931</Characters>
  <Application>Microsoft Macintosh Word</Application>
  <DocSecurity>0</DocSecurity>
  <Lines>16</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2</cp:revision>
  <cp:lastPrinted>2014-03-06T00:53:00Z</cp:lastPrinted>
  <dcterms:created xsi:type="dcterms:W3CDTF">2015-09-09T22:10:00Z</dcterms:created>
  <dcterms:modified xsi:type="dcterms:W3CDTF">2015-09-09T22:10:00Z</dcterms:modified>
</cp:coreProperties>
</file>