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3A932B4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5724CA">
        <w:rPr>
          <w:rFonts w:ascii="Arial" w:eastAsia="Times New Roman" w:hAnsi="Arial" w:cs="Arial"/>
          <w:b/>
          <w:bCs/>
          <w:lang w:eastAsia="en-US" w:bidi="en-US"/>
        </w:rPr>
        <w:t>3</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0C246F">
        <w:rPr>
          <w:rFonts w:ascii="Arial" w:eastAsia="Times New Roman" w:hAnsi="Arial" w:cs="Arial"/>
          <w:b/>
          <w:bCs/>
          <w:lang w:eastAsia="en-US" w:bidi="en-US"/>
        </w:rPr>
        <w:t>Η διαίρεση των επιστημών 1</w:t>
      </w:r>
      <w:bookmarkStart w:id="0" w:name="_GoBack"/>
      <w:bookmarkEnd w:id="0"/>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1" w:name="_Toc337755246"/>
      <w:bookmarkStart w:id="2" w:name="_Toc303417884"/>
      <w:r>
        <w:lastRenderedPageBreak/>
        <w:t xml:space="preserve">Λέξεις Κλειδιά </w:t>
      </w:r>
      <w:bookmarkEnd w:id="1"/>
      <w:bookmarkEnd w:id="2"/>
    </w:p>
    <w:p w14:paraId="1DC76109" w14:textId="77777777" w:rsidR="0076402C" w:rsidRPr="0076402C" w:rsidRDefault="0076402C" w:rsidP="0076402C"/>
    <w:p w14:paraId="1D5CC6E3" w14:textId="4149E15A" w:rsidR="0076402C" w:rsidRDefault="000C246F" w:rsidP="00496958">
      <w:r>
        <w:t>Η επιστήμη</w:t>
      </w:r>
      <w:r w:rsidR="00960818">
        <w:t xml:space="preserve"> του όντος ως όντος. Μεταφυσική ή Πρώτη φιλοσοφία. Πληθυσμιακά ερωτήματα και κριτηριακά ερωτήματα. Θεωρητικές, πρακτικές και ποιητικές επιστήμες. Προαίρεση. </w:t>
      </w:r>
      <w:r w:rsidR="00DF3839">
        <w:t xml:space="preserve"> </w:t>
      </w:r>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B6ABAB6"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0C246F">
        <w:t>3 Η διαίρεση των επιστημών 1</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0C246F" w:rsidRDefault="000C246F" w:rsidP="00936ACC">
      <w:pPr>
        <w:spacing w:after="0" w:line="240" w:lineRule="auto"/>
      </w:pPr>
      <w:r>
        <w:separator/>
      </w:r>
    </w:p>
  </w:endnote>
  <w:endnote w:type="continuationSeparator" w:id="0">
    <w:p w14:paraId="48E863F7" w14:textId="77777777" w:rsidR="000C246F" w:rsidRDefault="000C246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246F" w:rsidRDefault="000C246F"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Pr>
        <w:noProof/>
        <w:sz w:val="20"/>
        <w:szCs w:val="20"/>
      </w:rPr>
      <w:t>3</w:t>
    </w:r>
    <w:r w:rsidRPr="006D1C8D">
      <w:rPr>
        <w:sz w:val="20"/>
        <w:szCs w:val="20"/>
      </w:rPr>
      <w:fldChar w:fldCharType="end"/>
    </w:r>
  </w:p>
  <w:p w14:paraId="3D7A2872" w14:textId="77777777" w:rsidR="000C246F" w:rsidRDefault="000C246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0C246F" w:rsidRDefault="000C246F" w:rsidP="00936ACC">
      <w:pPr>
        <w:spacing w:after="0" w:line="240" w:lineRule="auto"/>
      </w:pPr>
      <w:r>
        <w:separator/>
      </w:r>
    </w:p>
  </w:footnote>
  <w:footnote w:type="continuationSeparator" w:id="0">
    <w:p w14:paraId="28A0EF4A" w14:textId="77777777" w:rsidR="000C246F" w:rsidRDefault="000C246F"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0C246F" w:rsidRDefault="000C24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60818"/>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066B668-6AF6-9C45-8222-C6B03786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346</Words>
  <Characters>1973</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3</cp:revision>
  <cp:lastPrinted>2014-03-06T00:53:00Z</cp:lastPrinted>
  <dcterms:created xsi:type="dcterms:W3CDTF">2015-09-09T21:44:00Z</dcterms:created>
  <dcterms:modified xsi:type="dcterms:W3CDTF">2015-09-09T21:44:00Z</dcterms:modified>
</cp:coreProperties>
</file>