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42001A3F"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E6107D">
        <w:rPr>
          <w:rFonts w:ascii="Arial" w:eastAsia="Times New Roman" w:hAnsi="Arial" w:cs="Arial"/>
          <w:b/>
          <w:bCs/>
          <w:lang w:eastAsia="en-US" w:bidi="en-US"/>
        </w:rPr>
        <w:t>1</w:t>
      </w:r>
      <w:r w:rsidR="00DF3839">
        <w:rPr>
          <w:rFonts w:ascii="Arial" w:eastAsia="Times New Roman" w:hAnsi="Arial" w:cs="Arial"/>
          <w:b/>
          <w:bCs/>
          <w:lang w:eastAsia="en-US" w:bidi="en-US"/>
        </w:rPr>
        <w:t>2</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w:t>
      </w:r>
      <w:r w:rsidR="00DF3839">
        <w:rPr>
          <w:rFonts w:ascii="Arial" w:eastAsia="Times New Roman" w:hAnsi="Arial" w:cs="Arial"/>
          <w:b/>
          <w:bCs/>
          <w:lang w:eastAsia="en-US" w:bidi="en-US"/>
        </w:rPr>
        <w:t xml:space="preserve">Επιστήμη και αίτια </w:t>
      </w:r>
      <w:r w:rsidR="00E6107D">
        <w:rPr>
          <w:rFonts w:ascii="Arial" w:eastAsia="Times New Roman" w:hAnsi="Arial" w:cs="Arial"/>
          <w:b/>
          <w:bCs/>
          <w:lang w:eastAsia="en-US" w:bidi="en-US"/>
        </w:rPr>
        <w:t xml:space="preserve">/ </w:t>
      </w:r>
      <w:r w:rsidR="00DF3839">
        <w:rPr>
          <w:rFonts w:ascii="Arial" w:eastAsia="Times New Roman" w:hAnsi="Arial" w:cs="Arial"/>
          <w:b/>
          <w:bCs/>
          <w:lang w:eastAsia="en-US" w:bidi="en-US"/>
        </w:rPr>
        <w:t xml:space="preserve">Θεωρητικές και πρακτικές επιστήμες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650515BF" w:rsidR="0076402C" w:rsidRDefault="00DF3839" w:rsidP="00496958">
      <w:r>
        <w:t xml:space="preserve">Αιτιακή εξήγηση. Τελικό, ειδικό, ποιητικό και υλικό αίτιο. Θεωρητικές και μη θεωρητικές επιστήμες  (πρακτικές και ποιητικές επιστήμες). Οι αρχές των όντων ως όντων. Το ον λέγεται πολλαχώς και εστιακή σημασία του όντος. </w:t>
      </w:r>
      <w:bookmarkStart w:id="2" w:name="_GoBack"/>
      <w:bookmarkEnd w:id="2"/>
    </w:p>
    <w:p w14:paraId="06F1562F" w14:textId="77777777" w:rsidR="00E6107D" w:rsidRDefault="00E6107D" w:rsidP="00496958"/>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241FED39"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E6107D">
        <w:t>1</w:t>
      </w:r>
      <w:r w:rsidR="00DF3839">
        <w:t>2 Επιστήμη και αίτια</w:t>
      </w:r>
      <w:r w:rsidR="00E6107D">
        <w:t xml:space="preserve"> / </w:t>
      </w:r>
      <w:r w:rsidR="00DF3839">
        <w:t>Θεωρητικές και πρακτικές επιστήμες</w:t>
      </w:r>
      <w:r w:rsidR="00DF3839" w:rsidRPr="000613E6">
        <w:t xml:space="preserve"> </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4911A6" w:rsidRDefault="004911A6" w:rsidP="00936ACC">
      <w:pPr>
        <w:spacing w:after="0" w:line="240" w:lineRule="auto"/>
      </w:pPr>
      <w:r>
        <w:separator/>
      </w:r>
    </w:p>
  </w:endnote>
  <w:endnote w:type="continuationSeparator" w:id="0">
    <w:p w14:paraId="48E863F7" w14:textId="77777777" w:rsidR="004911A6" w:rsidRDefault="004911A6"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4911A6" w:rsidRDefault="004911A6"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DF3839">
      <w:rPr>
        <w:noProof/>
        <w:sz w:val="20"/>
        <w:szCs w:val="20"/>
      </w:rPr>
      <w:t>3</w:t>
    </w:r>
    <w:r w:rsidRPr="006D1C8D">
      <w:rPr>
        <w:sz w:val="20"/>
        <w:szCs w:val="20"/>
      </w:rPr>
      <w:fldChar w:fldCharType="end"/>
    </w:r>
  </w:p>
  <w:p w14:paraId="3D7A2872" w14:textId="77777777" w:rsidR="004911A6" w:rsidRDefault="004911A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4911A6" w:rsidRDefault="004911A6" w:rsidP="00936ACC">
      <w:pPr>
        <w:spacing w:after="0" w:line="240" w:lineRule="auto"/>
      </w:pPr>
      <w:r>
        <w:separator/>
      </w:r>
    </w:p>
  </w:footnote>
  <w:footnote w:type="continuationSeparator" w:id="0">
    <w:p w14:paraId="28A0EF4A" w14:textId="77777777" w:rsidR="004911A6" w:rsidRDefault="004911A6"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4911A6" w:rsidRDefault="004911A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425DED"/>
    <w:rsid w:val="00447B5C"/>
    <w:rsid w:val="00455F2D"/>
    <w:rsid w:val="00487898"/>
    <w:rsid w:val="004911A6"/>
    <w:rsid w:val="00496958"/>
    <w:rsid w:val="004A2127"/>
    <w:rsid w:val="004A32A0"/>
    <w:rsid w:val="004D46EA"/>
    <w:rsid w:val="004E5677"/>
    <w:rsid w:val="004F1500"/>
    <w:rsid w:val="00505B91"/>
    <w:rsid w:val="00506A71"/>
    <w:rsid w:val="005148A1"/>
    <w:rsid w:val="005210A5"/>
    <w:rsid w:val="00523364"/>
    <w:rsid w:val="00524AFE"/>
    <w:rsid w:val="00544842"/>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A18C7"/>
    <w:rsid w:val="009B7825"/>
    <w:rsid w:val="00A11D55"/>
    <w:rsid w:val="00A35E16"/>
    <w:rsid w:val="00A61962"/>
    <w:rsid w:val="00A7430B"/>
    <w:rsid w:val="00AA61D6"/>
    <w:rsid w:val="00AA6DE5"/>
    <w:rsid w:val="00B33ABE"/>
    <w:rsid w:val="00B67F68"/>
    <w:rsid w:val="00B76F05"/>
    <w:rsid w:val="00BA0669"/>
    <w:rsid w:val="00BB03C8"/>
    <w:rsid w:val="00BD1FC8"/>
    <w:rsid w:val="00C12C08"/>
    <w:rsid w:val="00C75C85"/>
    <w:rsid w:val="00CA4514"/>
    <w:rsid w:val="00CB1CE4"/>
    <w:rsid w:val="00CB6859"/>
    <w:rsid w:val="00CC3943"/>
    <w:rsid w:val="00D55733"/>
    <w:rsid w:val="00D62DB4"/>
    <w:rsid w:val="00D65E1A"/>
    <w:rsid w:val="00D7147B"/>
    <w:rsid w:val="00D865F8"/>
    <w:rsid w:val="00DE7FC2"/>
    <w:rsid w:val="00DF3839"/>
    <w:rsid w:val="00E02C38"/>
    <w:rsid w:val="00E27D50"/>
    <w:rsid w:val="00E434F6"/>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2BC6A01-9EC2-0A48-854E-0927856B4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362</Words>
  <Characters>2068</Characters>
  <Application>Microsoft Macintosh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2015-09-09T21:39:00Z</dcterms:created>
  <dcterms:modified xsi:type="dcterms:W3CDTF">2015-09-09T21:39:00Z</dcterms:modified>
</cp:coreProperties>
</file>