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pt;height:270pt;visibility:visible">
            <v:imagedata r:id="rId4" o:title=""/>
          </v:shape>
        </w:pict>
      </w:r>
    </w:p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 id="Εικόνα 2" o:spid="_x0000_i1026" type="#_x0000_t75" style="width:414.75pt;height:294pt;visibility:visible">
            <v:imagedata r:id="rId5" o:title=""/>
          </v:shape>
        </w:pict>
      </w:r>
    </w:p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 id="Εικόνα 3" o:spid="_x0000_i1027" type="#_x0000_t75" style="width:414.75pt;height:4in;visibility:visible">
            <v:imagedata r:id="rId6" o:title=""/>
          </v:shape>
        </w:pict>
      </w:r>
    </w:p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 id="Εικόνα 4" o:spid="_x0000_i1028" type="#_x0000_t75" style="width:414.75pt;height:293.25pt;visibility:visible">
            <v:imagedata r:id="rId7" o:title=""/>
          </v:shape>
        </w:pict>
      </w:r>
    </w:p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 id="Εικόνα 5" o:spid="_x0000_i1029" type="#_x0000_t75" style="width:414pt;height:271.5pt;visibility:visible">
            <v:imagedata r:id="rId8" o:title=""/>
          </v:shape>
        </w:pict>
      </w:r>
    </w:p>
    <w:p w:rsidR="00C034FF" w:rsidRDefault="00C034FF">
      <w:pPr>
        <w:rPr>
          <w:lang w:val="en-US"/>
        </w:rPr>
      </w:pPr>
      <w:r w:rsidRPr="00E82667">
        <w:rPr>
          <w:noProof/>
          <w:lang w:val="en-US"/>
        </w:rPr>
        <w:pict>
          <v:shape id="Εικόνα 6" o:spid="_x0000_i1030" type="#_x0000_t75" style="width:414.75pt;height:294.75pt;visibility:visible">
            <v:imagedata r:id="rId9" o:title=""/>
          </v:shape>
        </w:pict>
      </w:r>
    </w:p>
    <w:p w:rsidR="00C034FF" w:rsidRPr="00AF6B24" w:rsidRDefault="00C034FF">
      <w:pPr>
        <w:rPr>
          <w:lang w:val="en-US"/>
        </w:rPr>
      </w:pPr>
    </w:p>
    <w:sectPr w:rsidR="00C034FF" w:rsidRPr="00AF6B24" w:rsidSect="00502F3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92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6B24"/>
    <w:rsid w:val="00502F30"/>
    <w:rsid w:val="00550D92"/>
    <w:rsid w:val="006618D5"/>
    <w:rsid w:val="0087564C"/>
    <w:rsid w:val="00AF6B24"/>
    <w:rsid w:val="00C034FF"/>
    <w:rsid w:val="00E82667"/>
    <w:rsid w:val="00EB4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2F30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F6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F6B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2</Words>
  <Characters>11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2018-11-02T09:36:00Z</dcterms:created>
  <dcterms:modified xsi:type="dcterms:W3CDTF">2018-11-02T09:36:00Z</dcterms:modified>
</cp:coreProperties>
</file>