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054" w:rsidRDefault="004B7054">
      <w:r w:rsidRPr="00D52AEA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6" o:spid="_x0000_i1025" type="#_x0000_t75" style="width:415.5pt;height:261.75pt;visibility:visible">
            <v:imagedata r:id="rId4" o:title=""/>
          </v:shape>
        </w:pict>
      </w:r>
    </w:p>
    <w:p w:rsidR="004B7054" w:rsidRDefault="004B7054">
      <w:r w:rsidRPr="00D52AEA">
        <w:rPr>
          <w:noProof/>
          <w:lang w:val="en-US"/>
        </w:rPr>
        <w:pict>
          <v:shape id="Εικόνα 7" o:spid="_x0000_i1026" type="#_x0000_t75" style="width:414.75pt;height:247.5pt;visibility:visible">
            <v:imagedata r:id="rId5" o:title=""/>
          </v:shape>
        </w:pict>
      </w:r>
    </w:p>
    <w:p w:rsidR="004B7054" w:rsidRDefault="004B7054">
      <w:r w:rsidRPr="00D52AEA">
        <w:rPr>
          <w:noProof/>
          <w:lang w:val="en-US"/>
        </w:rPr>
        <w:pict>
          <v:shape id="Εικόνα 8" o:spid="_x0000_i1027" type="#_x0000_t75" style="width:414pt;height:261pt;visibility:visible">
            <v:imagedata r:id="rId6" o:title=""/>
          </v:shape>
        </w:pict>
      </w:r>
    </w:p>
    <w:p w:rsidR="004B7054" w:rsidRDefault="004B7054">
      <w:r w:rsidRPr="00D52AEA">
        <w:rPr>
          <w:noProof/>
          <w:lang w:val="en-US"/>
        </w:rPr>
        <w:pict>
          <v:shape id="Εικόνα 9" o:spid="_x0000_i1028" type="#_x0000_t75" style="width:414pt;height:272.25pt;visibility:visible">
            <v:imagedata r:id="rId7" o:title=""/>
          </v:shape>
        </w:pict>
      </w:r>
    </w:p>
    <w:p w:rsidR="004B7054" w:rsidRDefault="004B7054">
      <w:r w:rsidRPr="00D52AEA">
        <w:rPr>
          <w:noProof/>
          <w:lang w:val="en-US"/>
        </w:rPr>
        <w:pict>
          <v:shape id="Εικόνα 10" o:spid="_x0000_i1029" type="#_x0000_t75" style="width:414.75pt;height:257.25pt;visibility:visible">
            <v:imagedata r:id="rId8" o:title=""/>
          </v:shape>
        </w:pict>
      </w:r>
    </w:p>
    <w:p w:rsidR="004B7054" w:rsidRDefault="004B7054">
      <w:r w:rsidRPr="00D52AEA">
        <w:rPr>
          <w:noProof/>
          <w:lang w:val="en-US"/>
        </w:rPr>
        <w:pict>
          <v:shape id="Εικόνα 11" o:spid="_x0000_i1030" type="#_x0000_t75" style="width:414pt;height:253.5pt;visibility:visible">
            <v:imagedata r:id="rId9" o:title=""/>
          </v:shape>
        </w:pict>
      </w:r>
    </w:p>
    <w:p w:rsidR="004B7054" w:rsidRDefault="004B7054">
      <w:r w:rsidRPr="00D52AEA">
        <w:rPr>
          <w:noProof/>
          <w:lang w:val="en-US"/>
        </w:rPr>
        <w:pict>
          <v:shape id="Εικόνα 12" o:spid="_x0000_i1031" type="#_x0000_t75" style="width:415.5pt;height:266.25pt;visibility:visible">
            <v:imagedata r:id="rId10" o:title=""/>
          </v:shape>
        </w:pict>
      </w:r>
    </w:p>
    <w:p w:rsidR="004B7054" w:rsidRDefault="004B7054">
      <w:r w:rsidRPr="00D52AEA">
        <w:rPr>
          <w:noProof/>
          <w:lang w:val="en-US"/>
        </w:rPr>
        <w:pict>
          <v:shape id="Εικόνα 13" o:spid="_x0000_i1032" type="#_x0000_t75" style="width:415.5pt;height:255.75pt;visibility:visible">
            <v:imagedata r:id="rId11" o:title=""/>
          </v:shape>
        </w:pict>
      </w:r>
    </w:p>
    <w:p w:rsidR="004B7054" w:rsidRDefault="004B7054">
      <w:r w:rsidRPr="00D52AEA">
        <w:rPr>
          <w:noProof/>
          <w:lang w:val="en-US"/>
        </w:rPr>
        <w:pict>
          <v:shape id="Εικόνα 14" o:spid="_x0000_i1033" type="#_x0000_t75" style="width:414pt;height:255pt;visibility:visible">
            <v:imagedata r:id="rId12" o:title=""/>
          </v:shape>
        </w:pict>
      </w:r>
    </w:p>
    <w:p w:rsidR="004B7054" w:rsidRDefault="004B7054">
      <w:r w:rsidRPr="00D52AEA">
        <w:rPr>
          <w:noProof/>
          <w:lang w:val="en-US"/>
        </w:rPr>
        <w:pict>
          <v:shape id="Εικόνα 15" o:spid="_x0000_i1034" type="#_x0000_t75" style="width:414pt;height:248.25pt;visibility:visible">
            <v:imagedata r:id="rId13" o:title=""/>
          </v:shape>
        </w:pict>
      </w:r>
    </w:p>
    <w:p w:rsidR="004B7054" w:rsidRDefault="004B7054"/>
    <w:p w:rsidR="004B7054" w:rsidRPr="00C81B73" w:rsidRDefault="004B7054">
      <w:hyperlink r:id="rId14" w:history="1">
        <w:r w:rsidRPr="000C7A87">
          <w:rPr>
            <w:rStyle w:val="Hyperlink"/>
          </w:rPr>
          <w:t>http://www.youtube.com/watch?v=YZNmgP2aCrk</w:t>
        </w:r>
      </w:hyperlink>
    </w:p>
    <w:p w:rsidR="004B7054" w:rsidRDefault="004B7054">
      <w:pPr>
        <w:rPr>
          <w:lang w:val="en-US"/>
        </w:rPr>
      </w:pPr>
      <w:r w:rsidRPr="00D52AEA">
        <w:rPr>
          <w:noProof/>
          <w:lang w:val="en-US"/>
        </w:rPr>
        <w:pict>
          <v:shape id="irc_mi" o:spid="_x0000_i1035" type="#_x0000_t75" alt="http://mailgrupowy.pl/files/html/30286,Sk%C5%82ad%20granulometryczny%20gruntu_html_7d8637f7.png" style="width:319.5pt;height:362.25pt;visibility:visible">
            <v:imagedata r:id="rId15" o:title=""/>
          </v:shape>
        </w:pict>
      </w:r>
    </w:p>
    <w:p w:rsidR="004B7054" w:rsidRPr="00E04F44" w:rsidRDefault="004B7054">
      <w:pPr>
        <w:rPr>
          <w:sz w:val="96"/>
          <w:szCs w:val="96"/>
        </w:rPr>
      </w:pPr>
      <w:r>
        <w:rPr>
          <w:sz w:val="96"/>
          <w:szCs w:val="96"/>
        </w:rPr>
        <w:t>όμως</w:t>
      </w:r>
    </w:p>
    <w:p w:rsidR="004B7054" w:rsidRDefault="004B7054">
      <w:pPr>
        <w:rPr>
          <w:noProof/>
          <w:lang w:eastAsia="el-GR"/>
        </w:rPr>
      </w:pPr>
    </w:p>
    <w:p w:rsidR="004B7054" w:rsidRDefault="004B7054">
      <w:pPr>
        <w:rPr>
          <w:noProof/>
          <w:lang w:eastAsia="el-GR"/>
        </w:rPr>
      </w:pPr>
    </w:p>
    <w:p w:rsidR="004B7054" w:rsidRPr="00B77524" w:rsidRDefault="004B7054">
      <w:pPr>
        <w:rPr>
          <w:lang w:val="en-US"/>
        </w:rPr>
      </w:pPr>
      <w:r w:rsidRPr="00D52AEA">
        <w:rPr>
          <w:noProof/>
          <w:lang w:val="en-US"/>
        </w:rPr>
        <w:pict>
          <v:shape id="Εικόνα 5" o:spid="_x0000_i1036" type="#_x0000_t75" style="width:410.25pt;height:273pt;visibility:visible">
            <v:imagedata r:id="rId16" o:title=""/>
          </v:shape>
        </w:pict>
      </w:r>
    </w:p>
    <w:sectPr w:rsidR="004B7054" w:rsidRPr="00B77524" w:rsidSect="00B2005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7524"/>
    <w:rsid w:val="000C7A87"/>
    <w:rsid w:val="0013224F"/>
    <w:rsid w:val="004B7054"/>
    <w:rsid w:val="007148C9"/>
    <w:rsid w:val="00AD0799"/>
    <w:rsid w:val="00B20058"/>
    <w:rsid w:val="00B265F4"/>
    <w:rsid w:val="00B77524"/>
    <w:rsid w:val="00C81B73"/>
    <w:rsid w:val="00CD7ABC"/>
    <w:rsid w:val="00D52AEA"/>
    <w:rsid w:val="00E0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058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7752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7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7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youtube.com/watch?v=YZNmgP2aCr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20</Words>
  <Characters>113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Chrisanthi</cp:lastModifiedBy>
  <cp:revision>2</cp:revision>
  <dcterms:created xsi:type="dcterms:W3CDTF">2018-11-02T09:28:00Z</dcterms:created>
  <dcterms:modified xsi:type="dcterms:W3CDTF">2018-11-02T09:28:00Z</dcterms:modified>
</cp:coreProperties>
</file>