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1A9" w:rsidRDefault="00DD51A9">
      <w:pPr>
        <w:rPr>
          <w:noProof/>
          <w:lang w:val="en-US" w:eastAsia="el-GR"/>
        </w:rPr>
      </w:pPr>
      <w:r w:rsidRPr="00DA3949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4.75pt;height:291pt;visibility:visible">
            <v:imagedata r:id="rId4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26" type="#_x0000_t75" style="width:415.5pt;height:316.5pt;visibility:visible">
            <v:imagedata r:id="rId5" o:title=""/>
          </v:shape>
        </w:pict>
      </w:r>
    </w:p>
    <w:p w:rsidR="00DD51A9" w:rsidRDefault="00DD51A9">
      <w:pPr>
        <w:rPr>
          <w:noProof/>
          <w:lang w:val="en-US" w:eastAsia="el-GR"/>
        </w:rPr>
      </w:pPr>
    </w:p>
    <w:p w:rsidR="00DD51A9" w:rsidRDefault="00DD51A9">
      <w:pPr>
        <w:rPr>
          <w:noProof/>
          <w:lang w:val="en-US" w:eastAsia="el-GR"/>
        </w:rPr>
      </w:pP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2" o:spid="_x0000_i1027" type="#_x0000_t75" style="width:419.25pt;height:291.75pt;visibility:visible">
            <v:imagedata r:id="rId6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3" o:spid="_x0000_i1028" type="#_x0000_t75" style="width:414.75pt;height:311.25pt;visibility:visible">
            <v:imagedata r:id="rId7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4" o:spid="_x0000_i1029" type="#_x0000_t75" style="width:414.75pt;height:311.25pt;visibility:visible">
            <v:imagedata r:id="rId8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0" type="#_x0000_t75" style="width:411.75pt;height:315.75pt;visibility:visible">
            <v:imagedata r:id="rId9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1" type="#_x0000_t75" style="width:414.75pt;height:308.25pt;visibility:visible">
            <v:imagedata r:id="rId10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2" type="#_x0000_t75" style="width:414.75pt;height:296.25pt;visibility:visible">
            <v:imagedata r:id="rId11" o:title=""/>
          </v:shape>
        </w:pict>
      </w:r>
    </w:p>
    <w:p w:rsidR="00DD51A9" w:rsidRDefault="00DD51A9">
      <w:pPr>
        <w:rPr>
          <w:noProof/>
          <w:lang w:val="en-US" w:eastAsia="el-GR"/>
        </w:rPr>
      </w:pPr>
    </w:p>
    <w:p w:rsidR="00DD51A9" w:rsidRDefault="00DD51A9">
      <w:pPr>
        <w:rPr>
          <w:noProof/>
          <w:lang w:val="en-US" w:eastAsia="el-GR"/>
        </w:rPr>
      </w:pP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3" type="#_x0000_t75" style="width:414.75pt;height:311.25pt;visibility:visible">
            <v:imagedata r:id="rId12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4" type="#_x0000_t75" style="width:414.75pt;height:324pt;visibility:visible">
            <v:imagedata r:id="rId13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5" type="#_x0000_t75" style="width:411.75pt;height:321pt;visibility:visible">
            <v:imagedata r:id="rId14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6" type="#_x0000_t75" style="width:415.5pt;height:301.5pt;visibility:visible">
            <v:imagedata r:id="rId15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7" type="#_x0000_t75" style="width:414.75pt;height:281.25pt;visibility:visible">
            <v:imagedata r:id="rId16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38" type="#_x0000_t75" style="width:414.75pt;height:293.25pt;visibility:visible">
            <v:imagedata r:id="rId17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5" o:spid="_x0000_i1039" type="#_x0000_t75" style="width:414.75pt;height:243pt;visibility:visible">
            <v:imagedata r:id="rId18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6" o:spid="_x0000_i1040" type="#_x0000_t75" style="width:414pt;height:248.25pt;visibility:visible">
            <v:imagedata r:id="rId19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41" type="#_x0000_t75" style="width:414.75pt;height:299.25pt;visibility:visible">
            <v:imagedata r:id="rId20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42" type="#_x0000_t75" style="width:417.75pt;height:309.75pt;visibility:visible">
            <v:imagedata r:id="rId21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43" type="#_x0000_t75" style="width:417.75pt;height:319.5pt;visibility:visible">
            <v:imagedata r:id="rId22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44" type="#_x0000_t75" style="width:414.75pt;height:294.75pt;visibility:visible">
            <v:imagedata r:id="rId23" o:title=""/>
          </v:shape>
        </w:pict>
      </w:r>
    </w:p>
    <w:p w:rsidR="00DD51A9" w:rsidRDefault="00DD51A9">
      <w:pPr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Και τι μας νοιάζουν εμάς όλα αυτά;</w:t>
      </w:r>
    </w:p>
    <w:p w:rsidR="00DD51A9" w:rsidRDefault="00DD51A9">
      <w:pPr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Εφαρμόζοντας απλές πράξεις συμμετρίας….</w:t>
      </w:r>
    </w:p>
    <w:p w:rsidR="00DD51A9" w:rsidRDefault="00DD51A9">
      <w:pPr>
        <w:rPr>
          <w:rFonts w:ascii="Comic Sans MS" w:hAnsi="Comic Sans MS"/>
          <w:sz w:val="36"/>
          <w:szCs w:val="36"/>
        </w:rPr>
      </w:pPr>
      <w:r w:rsidRPr="00DA3949">
        <w:rPr>
          <w:rFonts w:ascii="Comic Sans MS" w:hAnsi="Comic Sans MS"/>
          <w:noProof/>
          <w:sz w:val="36"/>
          <w:szCs w:val="36"/>
          <w:lang w:val="en-US"/>
        </w:rPr>
        <w:pict>
          <v:shape id="_x0000_i1045" type="#_x0000_t75" style="width:414.75pt;height:450pt;visibility:visible">
            <v:imagedata r:id="rId24" o:title=""/>
          </v:shape>
        </w:pict>
      </w:r>
    </w:p>
    <w:p w:rsidR="00DD51A9" w:rsidRDefault="00DD51A9">
      <w:pPr>
        <w:rPr>
          <w:rFonts w:ascii="Comic Sans MS" w:hAnsi="Comic Sans MS"/>
          <w:sz w:val="36"/>
          <w:szCs w:val="36"/>
        </w:rPr>
      </w:pPr>
      <w:r w:rsidRPr="00DA3949">
        <w:rPr>
          <w:rFonts w:ascii="Comic Sans MS" w:hAnsi="Comic Sans MS"/>
          <w:noProof/>
          <w:sz w:val="36"/>
          <w:szCs w:val="36"/>
          <w:lang w:val="en-US"/>
        </w:rPr>
        <w:pict>
          <v:shape id="_x0000_i1046" type="#_x0000_t75" style="width:415.5pt;height:363.75pt;visibility:visible">
            <v:imagedata r:id="rId25" o:title=""/>
          </v:shape>
        </w:pict>
      </w:r>
    </w:p>
    <w:p w:rsidR="00DD51A9" w:rsidRPr="001B0D1C" w:rsidRDefault="00DD51A9">
      <w:pPr>
        <w:rPr>
          <w:rFonts w:ascii="Comic Sans MS" w:hAnsi="Comic Sans MS"/>
          <w:sz w:val="36"/>
          <w:szCs w:val="36"/>
        </w:rPr>
      </w:pP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7" o:spid="_x0000_i1047" type="#_x0000_t75" style="width:414.75pt;height:300pt;visibility:visible">
            <v:imagedata r:id="rId26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8" o:spid="_x0000_i1048" type="#_x0000_t75" style="width:414.75pt;height:385.5pt;visibility:visible">
            <v:imagedata r:id="rId27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9" o:spid="_x0000_i1049" type="#_x0000_t75" style="width:419.25pt;height:303pt;visibility:visible">
            <v:imagedata r:id="rId28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10" o:spid="_x0000_i1050" type="#_x0000_t75" style="width:414.75pt;height:363.75pt;visibility:visible">
            <v:imagedata r:id="rId29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Εικόνα 11" o:spid="_x0000_i1051" type="#_x0000_t75" style="width:414.75pt;height:250.5pt;visibility:visible">
            <v:imagedata r:id="rId30" o:title=""/>
          </v:shape>
        </w:pict>
      </w:r>
    </w:p>
    <w:p w:rsidR="00DD51A9" w:rsidRDefault="00DD51A9">
      <w:r w:rsidRPr="00DA3949">
        <w:rPr>
          <w:noProof/>
          <w:lang w:val="en-US"/>
        </w:rPr>
        <w:pict>
          <v:shape id="_x0000_i1052" type="#_x0000_t75" style="width:414.75pt;height:304.5pt;visibility:visible">
            <v:imagedata r:id="rId31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3" type="#_x0000_t75" style="width:417.75pt;height:305.25pt;visibility:visible">
            <v:imagedata r:id="rId32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4" type="#_x0000_t75" style="width:414.75pt;height:307.5pt;visibility:visible">
            <v:imagedata r:id="rId33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5" type="#_x0000_t75" style="width:414pt;height:312pt;visibility:visible">
            <v:imagedata r:id="rId34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6" type="#_x0000_t75" style="width:414.75pt;height:309pt;visibility:visible">
            <v:imagedata r:id="rId35" o:title=""/>
          </v:shape>
        </w:pict>
      </w:r>
    </w:p>
    <w:p w:rsidR="00DD51A9" w:rsidRDefault="00DD51A9">
      <w:pPr>
        <w:rPr>
          <w:lang w:val="en-US"/>
        </w:rPr>
      </w:pP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7" type="#_x0000_t75" style="width:414.75pt;height:314.25pt;visibility:visible">
            <v:imagedata r:id="rId36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8" type="#_x0000_t75" style="width:414.75pt;height:303.75pt;visibility:visible">
            <v:imagedata r:id="rId37" o:title=""/>
          </v:shape>
        </w:pict>
      </w:r>
    </w:p>
    <w:p w:rsidR="00DD51A9" w:rsidRDefault="00DD51A9">
      <w:pPr>
        <w:rPr>
          <w:lang w:val="en-US"/>
        </w:rPr>
      </w:pPr>
      <w:r w:rsidRPr="00DA3949">
        <w:rPr>
          <w:noProof/>
          <w:lang w:val="en-US"/>
        </w:rPr>
        <w:pict>
          <v:shape id="_x0000_i1059" type="#_x0000_t75" style="width:413.25pt;height:293.25pt;visibility:visible">
            <v:imagedata r:id="rId38" o:title=""/>
          </v:shape>
        </w:pict>
      </w:r>
    </w:p>
    <w:p w:rsidR="00DD51A9" w:rsidRDefault="00DD51A9">
      <w:pPr>
        <w:rPr>
          <w:lang w:val="en-US"/>
        </w:rPr>
      </w:pPr>
    </w:p>
    <w:p w:rsidR="00DD51A9" w:rsidRPr="0018167F" w:rsidRDefault="00DD51A9">
      <w:pPr>
        <w:rPr>
          <w:lang w:val="en-US"/>
        </w:rPr>
      </w:pPr>
    </w:p>
    <w:sectPr w:rsidR="00DD51A9" w:rsidRPr="0018167F" w:rsidSect="00044A0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A1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2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4516"/>
    <w:rsid w:val="00044A0A"/>
    <w:rsid w:val="000D1AEB"/>
    <w:rsid w:val="0018167F"/>
    <w:rsid w:val="001B0D1C"/>
    <w:rsid w:val="001B1557"/>
    <w:rsid w:val="00204516"/>
    <w:rsid w:val="00317211"/>
    <w:rsid w:val="004457BE"/>
    <w:rsid w:val="0048121C"/>
    <w:rsid w:val="004E4B69"/>
    <w:rsid w:val="00631F74"/>
    <w:rsid w:val="00652A12"/>
    <w:rsid w:val="0069214E"/>
    <w:rsid w:val="0073400C"/>
    <w:rsid w:val="007A3F46"/>
    <w:rsid w:val="00964D16"/>
    <w:rsid w:val="009E5B8E"/>
    <w:rsid w:val="00A4169E"/>
    <w:rsid w:val="00AA1D25"/>
    <w:rsid w:val="00AC527F"/>
    <w:rsid w:val="00BE0C9A"/>
    <w:rsid w:val="00C9704D"/>
    <w:rsid w:val="00D52CBF"/>
    <w:rsid w:val="00DA3949"/>
    <w:rsid w:val="00DD51A9"/>
    <w:rsid w:val="00E00A28"/>
    <w:rsid w:val="00E3618A"/>
    <w:rsid w:val="00FB7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A0A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2045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045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20</Pages>
  <Words>23</Words>
  <Characters>130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2017-05-11T08:17:00Z</dcterms:created>
  <dcterms:modified xsi:type="dcterms:W3CDTF">2017-05-11T08:17:00Z</dcterms:modified>
</cp:coreProperties>
</file>