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66D9B197"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w:t>
      </w:r>
      <w:r w:rsidR="00E6107D">
        <w:rPr>
          <w:rFonts w:ascii="Arial" w:eastAsia="Times New Roman" w:hAnsi="Arial" w:cs="Arial"/>
          <w:b/>
          <w:bCs/>
          <w:lang w:eastAsia="en-US" w:bidi="en-US"/>
        </w:rPr>
        <w:t>1</w:t>
      </w:r>
      <w:r w:rsidR="00946208">
        <w:rPr>
          <w:rFonts w:ascii="Arial" w:eastAsia="Times New Roman" w:hAnsi="Arial" w:cs="Arial"/>
          <w:b/>
          <w:bCs/>
          <w:lang w:eastAsia="en-US" w:bidi="en-US"/>
        </w:rPr>
        <w:t>4</w:t>
      </w:r>
      <w:r w:rsidRPr="00E74B63">
        <w:rPr>
          <w:rFonts w:ascii="Arial" w:eastAsia="Times New Roman" w:hAnsi="Arial" w:cs="Arial"/>
          <w:b/>
          <w:bCs/>
          <w:lang w:eastAsia="en-US" w:bidi="en-US"/>
        </w:rPr>
        <w:t>:</w:t>
      </w:r>
      <w:r w:rsidR="00E6107D">
        <w:rPr>
          <w:rFonts w:ascii="Arial" w:eastAsia="Times New Roman" w:hAnsi="Arial" w:cs="Arial"/>
          <w:b/>
          <w:bCs/>
          <w:lang w:eastAsia="en-US" w:bidi="en-US"/>
        </w:rPr>
        <w:t xml:space="preserve"> </w:t>
      </w:r>
      <w:r w:rsidR="000C246F">
        <w:rPr>
          <w:rFonts w:ascii="Arial" w:eastAsia="Times New Roman" w:hAnsi="Arial" w:cs="Arial"/>
          <w:b/>
          <w:bCs/>
          <w:lang w:eastAsia="en-US" w:bidi="en-US"/>
        </w:rPr>
        <w:t xml:space="preserve">Η διαίρεση των επιστημών </w:t>
      </w:r>
      <w:r w:rsidR="00946208">
        <w:rPr>
          <w:rFonts w:ascii="Arial" w:eastAsia="Times New Roman" w:hAnsi="Arial" w:cs="Arial"/>
          <w:b/>
          <w:bCs/>
          <w:lang w:eastAsia="en-US" w:bidi="en-US"/>
        </w:rPr>
        <w:t>2</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0" w:name="_Toc337755246"/>
      <w:bookmarkStart w:id="1" w:name="_Toc303417884"/>
      <w:r>
        <w:lastRenderedPageBreak/>
        <w:t xml:space="preserve">Λέξεις Κλειδιά </w:t>
      </w:r>
      <w:bookmarkEnd w:id="0"/>
      <w:bookmarkEnd w:id="1"/>
    </w:p>
    <w:p w14:paraId="1DC76109" w14:textId="77777777" w:rsidR="0076402C" w:rsidRPr="0076402C" w:rsidRDefault="0076402C" w:rsidP="0076402C"/>
    <w:p w14:paraId="1D5CC6E3" w14:textId="288A0121" w:rsidR="0076402C" w:rsidRDefault="00946208" w:rsidP="00496958">
      <w:r>
        <w:t>Θεωρητικές επιστήμες. Φυσική φιλοσοφία, μαθηματικά και πρώτη φιλοσοφία. Πρακτική φιλοσοφία (ηθική και πολιτική)</w:t>
      </w:r>
      <w:bookmarkStart w:id="2" w:name="_GoBack"/>
      <w:bookmarkEnd w:id="2"/>
      <w:r w:rsidR="00960818">
        <w:t>.</w:t>
      </w:r>
      <w:r>
        <w:t xml:space="preserve"> Ποιητικές επιστήμες. Αμετάβλητα και μεταβλητά όντα. Όντα χωριστά από την ύλη και αχώριστα από την ύλη. </w:t>
      </w:r>
      <w:r w:rsidR="00960818">
        <w:t xml:space="preserve"> </w:t>
      </w:r>
      <w:r w:rsidR="00DF3839">
        <w:t xml:space="preserve"> </w:t>
      </w:r>
    </w:p>
    <w:p w14:paraId="06F1562F" w14:textId="77777777" w:rsidR="00E6107D" w:rsidRDefault="00E6107D" w:rsidP="00496958"/>
    <w:p w14:paraId="7489849D" w14:textId="77777777" w:rsidR="00E6107D" w:rsidRDefault="00E6107D" w:rsidP="00496958">
      <w:pPr>
        <w:rPr>
          <w:lang w:val="en-US"/>
        </w:rPr>
      </w:pPr>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65346453"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E6107D">
        <w:t>1</w:t>
      </w:r>
      <w:r w:rsidR="00946208">
        <w:t>4</w:t>
      </w:r>
      <w:r w:rsidR="000C246F">
        <w:t xml:space="preserve"> Η διαίρεση των επιστημών </w:t>
      </w:r>
      <w:r w:rsidR="00946208">
        <w:t>2</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0C246F" w:rsidRDefault="000C246F" w:rsidP="00936ACC">
      <w:pPr>
        <w:spacing w:after="0" w:line="240" w:lineRule="auto"/>
      </w:pPr>
      <w:r>
        <w:separator/>
      </w:r>
    </w:p>
  </w:endnote>
  <w:endnote w:type="continuationSeparator" w:id="0">
    <w:p w14:paraId="48E863F7" w14:textId="77777777" w:rsidR="000C246F" w:rsidRDefault="000C246F"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0C246F" w:rsidRDefault="000C246F"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946208">
      <w:rPr>
        <w:noProof/>
        <w:sz w:val="20"/>
        <w:szCs w:val="20"/>
      </w:rPr>
      <w:t>3</w:t>
    </w:r>
    <w:r w:rsidRPr="006D1C8D">
      <w:rPr>
        <w:sz w:val="20"/>
        <w:szCs w:val="20"/>
      </w:rPr>
      <w:fldChar w:fldCharType="end"/>
    </w:r>
  </w:p>
  <w:p w14:paraId="3D7A2872" w14:textId="77777777" w:rsidR="000C246F" w:rsidRDefault="000C246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0C246F" w:rsidRDefault="000C246F" w:rsidP="00936ACC">
      <w:pPr>
        <w:spacing w:after="0" w:line="240" w:lineRule="auto"/>
      </w:pPr>
      <w:r>
        <w:separator/>
      </w:r>
    </w:p>
  </w:footnote>
  <w:footnote w:type="continuationSeparator" w:id="0">
    <w:p w14:paraId="28A0EF4A" w14:textId="77777777" w:rsidR="000C246F" w:rsidRDefault="000C246F"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0C246F" w:rsidRDefault="000C246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57A"/>
    <w:rsid w:val="00036C7D"/>
    <w:rsid w:val="0004352B"/>
    <w:rsid w:val="00061157"/>
    <w:rsid w:val="000613E6"/>
    <w:rsid w:val="000C028F"/>
    <w:rsid w:val="000C09DE"/>
    <w:rsid w:val="000C246F"/>
    <w:rsid w:val="000F2A6B"/>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38716E"/>
    <w:rsid w:val="00425DED"/>
    <w:rsid w:val="00447B5C"/>
    <w:rsid w:val="00455F2D"/>
    <w:rsid w:val="00487898"/>
    <w:rsid w:val="004911A6"/>
    <w:rsid w:val="00496958"/>
    <w:rsid w:val="004A2127"/>
    <w:rsid w:val="004A32A0"/>
    <w:rsid w:val="004D46EA"/>
    <w:rsid w:val="004E5677"/>
    <w:rsid w:val="004F1500"/>
    <w:rsid w:val="00505B91"/>
    <w:rsid w:val="00506A71"/>
    <w:rsid w:val="005148A1"/>
    <w:rsid w:val="005210A5"/>
    <w:rsid w:val="00523364"/>
    <w:rsid w:val="00524AFE"/>
    <w:rsid w:val="00544842"/>
    <w:rsid w:val="005724CA"/>
    <w:rsid w:val="00597812"/>
    <w:rsid w:val="005B369E"/>
    <w:rsid w:val="005C3C31"/>
    <w:rsid w:val="0062078B"/>
    <w:rsid w:val="0063119E"/>
    <w:rsid w:val="0063160F"/>
    <w:rsid w:val="00641568"/>
    <w:rsid w:val="006600F2"/>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2B2E"/>
    <w:rsid w:val="00905A5A"/>
    <w:rsid w:val="009130AB"/>
    <w:rsid w:val="00936ACC"/>
    <w:rsid w:val="00946208"/>
    <w:rsid w:val="00960818"/>
    <w:rsid w:val="009A18C7"/>
    <w:rsid w:val="009B7825"/>
    <w:rsid w:val="00A11D55"/>
    <w:rsid w:val="00A35E16"/>
    <w:rsid w:val="00A61962"/>
    <w:rsid w:val="00A7430B"/>
    <w:rsid w:val="00AA61D6"/>
    <w:rsid w:val="00AA6DE5"/>
    <w:rsid w:val="00B33ABE"/>
    <w:rsid w:val="00B67F68"/>
    <w:rsid w:val="00B76F05"/>
    <w:rsid w:val="00BA0669"/>
    <w:rsid w:val="00BB03C8"/>
    <w:rsid w:val="00BD1FC8"/>
    <w:rsid w:val="00C12C08"/>
    <w:rsid w:val="00C75C85"/>
    <w:rsid w:val="00CA4514"/>
    <w:rsid w:val="00CB1CE4"/>
    <w:rsid w:val="00CB6859"/>
    <w:rsid w:val="00CC3943"/>
    <w:rsid w:val="00D55733"/>
    <w:rsid w:val="00D62DB4"/>
    <w:rsid w:val="00D65E1A"/>
    <w:rsid w:val="00D7147B"/>
    <w:rsid w:val="00D865F8"/>
    <w:rsid w:val="00DE7FC2"/>
    <w:rsid w:val="00DF3839"/>
    <w:rsid w:val="00E02C38"/>
    <w:rsid w:val="00E27D50"/>
    <w:rsid w:val="00E434F6"/>
    <w:rsid w:val="00E6107D"/>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CA061918-F7B5-544F-8139-296E3219D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2</TotalTime>
  <Pages>4</Pages>
  <Words>353</Words>
  <Characters>2016</Characters>
  <Application>Microsoft Macintosh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2</cp:revision>
  <cp:lastPrinted>2014-03-06T00:53:00Z</cp:lastPrinted>
  <dcterms:created xsi:type="dcterms:W3CDTF">2015-09-09T21:49:00Z</dcterms:created>
  <dcterms:modified xsi:type="dcterms:W3CDTF">2015-09-09T21:49:00Z</dcterms:modified>
</cp:coreProperties>
</file>